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B6B" w:rsidRPr="009D0C99" w:rsidRDefault="00EA4B6B" w:rsidP="007D54B8">
      <w:pPr>
        <w:pStyle w:val="Title"/>
      </w:pPr>
      <w:r w:rsidRPr="009D0C99">
        <w:t>Протокол от</w:t>
      </w:r>
      <w:r>
        <w:t xml:space="preserve"> 06.04.2024 года</w:t>
      </w:r>
    </w:p>
    <w:p w:rsidR="00EA4B6B" w:rsidRDefault="00EA4B6B" w:rsidP="008D08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</w:t>
      </w:r>
    </w:p>
    <w:p w:rsidR="00EA4B6B" w:rsidRDefault="00EA4B6B" w:rsidP="008D08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</w:t>
      </w:r>
      <w:r w:rsidRPr="009D0C99">
        <w:rPr>
          <w:rFonts w:ascii="Times New Roman" w:hAnsi="Times New Roman"/>
          <w:b/>
          <w:sz w:val="28"/>
          <w:szCs w:val="28"/>
        </w:rPr>
        <w:t xml:space="preserve"> конкурса </w:t>
      </w:r>
      <w:r>
        <w:rPr>
          <w:rFonts w:ascii="Times New Roman" w:hAnsi="Times New Roman"/>
          <w:b/>
          <w:sz w:val="28"/>
          <w:szCs w:val="28"/>
        </w:rPr>
        <w:t>чтецов</w:t>
      </w:r>
    </w:p>
    <w:p w:rsidR="00EA4B6B" w:rsidRDefault="00EA4B6B" w:rsidP="008D08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«Мы – дети твои, дорогая Земля!»</w:t>
      </w:r>
    </w:p>
    <w:p w:rsidR="00EA4B6B" w:rsidRPr="008D086E" w:rsidRDefault="00EA4B6B" w:rsidP="008D08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B6B" w:rsidRPr="009D0C99" w:rsidRDefault="00EA4B6B" w:rsidP="00C82E4B">
      <w:pPr>
        <w:pStyle w:val="NoSpacing"/>
        <w:rPr>
          <w:rFonts w:ascii="Times New Roman" w:hAnsi="Times New Roman"/>
          <w:sz w:val="28"/>
          <w:szCs w:val="28"/>
        </w:rPr>
      </w:pPr>
      <w:r w:rsidRPr="009D0C99">
        <w:rPr>
          <w:rFonts w:ascii="Times New Roman" w:hAnsi="Times New Roman"/>
          <w:sz w:val="28"/>
          <w:szCs w:val="28"/>
        </w:rPr>
        <w:t>Дата проведения:</w:t>
      </w:r>
      <w:r>
        <w:rPr>
          <w:rFonts w:ascii="Times New Roman" w:hAnsi="Times New Roman"/>
          <w:sz w:val="28"/>
          <w:szCs w:val="28"/>
        </w:rPr>
        <w:t xml:space="preserve"> с 27.03.2024 года по 06.04.2024 года </w:t>
      </w:r>
    </w:p>
    <w:p w:rsidR="00EA4B6B" w:rsidRDefault="00EA4B6B" w:rsidP="00C82E4B">
      <w:pPr>
        <w:pStyle w:val="NoSpacing"/>
        <w:rPr>
          <w:rFonts w:ascii="Times New Roman" w:hAnsi="Times New Roman"/>
          <w:sz w:val="28"/>
          <w:szCs w:val="28"/>
        </w:rPr>
      </w:pPr>
      <w:r w:rsidRPr="009D0C99">
        <w:rPr>
          <w:rFonts w:ascii="Times New Roman" w:hAnsi="Times New Roman"/>
          <w:sz w:val="28"/>
          <w:szCs w:val="28"/>
        </w:rPr>
        <w:t>Место проведения:</w:t>
      </w:r>
      <w:r w:rsidRPr="0003537F">
        <w:rPr>
          <w:rFonts w:ascii="Times New Roman" w:hAnsi="Times New Roman"/>
          <w:sz w:val="24"/>
          <w:szCs w:val="24"/>
        </w:rPr>
        <w:t xml:space="preserve"> </w:t>
      </w:r>
      <w:r w:rsidRPr="00244035">
        <w:rPr>
          <w:rFonts w:ascii="Times New Roman" w:hAnsi="Times New Roman"/>
          <w:sz w:val="28"/>
          <w:szCs w:val="28"/>
        </w:rPr>
        <w:t>МБДОУ детский сад комби</w:t>
      </w:r>
      <w:r>
        <w:rPr>
          <w:rFonts w:ascii="Times New Roman" w:hAnsi="Times New Roman"/>
          <w:sz w:val="28"/>
          <w:szCs w:val="28"/>
        </w:rPr>
        <w:t>нированного вида № 30 «Улыбка»</w:t>
      </w:r>
      <w:r w:rsidRPr="00244035">
        <w:rPr>
          <w:rFonts w:ascii="Times New Roman" w:hAnsi="Times New Roman"/>
          <w:sz w:val="28"/>
          <w:szCs w:val="28"/>
        </w:rPr>
        <w:t xml:space="preserve"> </w:t>
      </w:r>
    </w:p>
    <w:p w:rsidR="00EA4B6B" w:rsidRPr="009D0C99" w:rsidRDefault="00EA4B6B" w:rsidP="00C82E4B">
      <w:pPr>
        <w:pStyle w:val="NoSpacing"/>
        <w:rPr>
          <w:rFonts w:ascii="Times New Roman" w:hAnsi="Times New Roman"/>
          <w:sz w:val="28"/>
          <w:szCs w:val="28"/>
        </w:rPr>
      </w:pPr>
      <w:r w:rsidRPr="009D0C99">
        <w:rPr>
          <w:rFonts w:ascii="Times New Roman" w:hAnsi="Times New Roman"/>
          <w:sz w:val="28"/>
          <w:szCs w:val="28"/>
        </w:rPr>
        <w:t>Дата заседания комиссии:</w:t>
      </w:r>
      <w:r>
        <w:rPr>
          <w:rFonts w:ascii="Times New Roman" w:hAnsi="Times New Roman"/>
          <w:sz w:val="28"/>
          <w:szCs w:val="28"/>
        </w:rPr>
        <w:t xml:space="preserve"> 06.04.2024 года</w:t>
      </w:r>
    </w:p>
    <w:p w:rsidR="00EA4B6B" w:rsidRDefault="00EA4B6B" w:rsidP="00C82E4B">
      <w:pPr>
        <w:pStyle w:val="NoSpacing"/>
        <w:rPr>
          <w:rFonts w:ascii="Times New Roman" w:hAnsi="Times New Roman"/>
          <w:sz w:val="28"/>
          <w:szCs w:val="28"/>
        </w:rPr>
      </w:pPr>
      <w:r w:rsidRPr="009D0C99">
        <w:rPr>
          <w:rFonts w:ascii="Times New Roman" w:hAnsi="Times New Roman"/>
          <w:sz w:val="28"/>
          <w:szCs w:val="28"/>
        </w:rPr>
        <w:t>Для участия в конкурсе заявилось</w:t>
      </w:r>
      <w:r>
        <w:rPr>
          <w:rFonts w:ascii="Times New Roman" w:hAnsi="Times New Roman"/>
          <w:sz w:val="28"/>
          <w:szCs w:val="28"/>
        </w:rPr>
        <w:t xml:space="preserve"> 33 участника</w:t>
      </w:r>
      <w:r w:rsidRPr="009D0C99">
        <w:rPr>
          <w:rFonts w:ascii="Times New Roman" w:hAnsi="Times New Roman"/>
          <w:sz w:val="28"/>
          <w:szCs w:val="28"/>
        </w:rPr>
        <w:t xml:space="preserve">. </w:t>
      </w:r>
    </w:p>
    <w:p w:rsidR="00EA4B6B" w:rsidRDefault="00EA4B6B" w:rsidP="00C82E4B">
      <w:pPr>
        <w:pStyle w:val="NoSpacing"/>
        <w:rPr>
          <w:rFonts w:ascii="Times New Roman" w:hAnsi="Times New Roman"/>
          <w:sz w:val="28"/>
          <w:szCs w:val="28"/>
        </w:rPr>
      </w:pPr>
      <w:r w:rsidRPr="009D0C99">
        <w:rPr>
          <w:rFonts w:ascii="Times New Roman" w:hAnsi="Times New Roman"/>
          <w:sz w:val="28"/>
          <w:szCs w:val="28"/>
        </w:rPr>
        <w:t>Победителями конкурса признаны:</w:t>
      </w:r>
    </w:p>
    <w:p w:rsidR="00EA4B6B" w:rsidRPr="009D0C99" w:rsidRDefault="00EA4B6B" w:rsidP="00C82E4B">
      <w:pPr>
        <w:pStyle w:val="NoSpacing"/>
        <w:rPr>
          <w:rFonts w:ascii="Times New Roman" w:hAnsi="Times New Roman"/>
          <w:sz w:val="28"/>
          <w:szCs w:val="28"/>
        </w:rPr>
      </w:pPr>
    </w:p>
    <w:tbl>
      <w:tblPr>
        <w:tblW w:w="1020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7"/>
        <w:gridCol w:w="2334"/>
        <w:gridCol w:w="3281"/>
        <w:gridCol w:w="2415"/>
        <w:gridCol w:w="1559"/>
      </w:tblGrid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AB2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AB2">
              <w:rPr>
                <w:rFonts w:ascii="Times New Roman" w:hAnsi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AB2"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AB2">
              <w:rPr>
                <w:rFonts w:ascii="Times New Roman" w:hAnsi="Times New Roman"/>
                <w:b/>
                <w:sz w:val="28"/>
                <w:szCs w:val="28"/>
              </w:rPr>
              <w:t xml:space="preserve">Номинация 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97AB2">
              <w:rPr>
                <w:rFonts w:ascii="Times New Roman" w:hAnsi="Times New Roman"/>
                <w:b/>
                <w:sz w:val="28"/>
                <w:szCs w:val="28"/>
              </w:rPr>
              <w:t>Место</w:t>
            </w: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Макаева Анна, 5 лет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МБДОУ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етский сад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 xml:space="preserve"> №20 «Сказка»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«Дружба братство дороже богатства»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II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097AB2">
              <w:rPr>
                <w:rFonts w:ascii="Times New Roman" w:hAnsi="Times New Roman"/>
                <w:sz w:val="24"/>
                <w:szCs w:val="24"/>
              </w:rPr>
              <w:t>Спиридонов Александр</w:t>
            </w:r>
            <w:bookmarkEnd w:id="0"/>
            <w:r w:rsidRPr="00097AB2">
              <w:rPr>
                <w:rFonts w:ascii="Times New Roman" w:hAnsi="Times New Roman"/>
                <w:sz w:val="24"/>
                <w:szCs w:val="24"/>
              </w:rPr>
              <w:t>, 5 лет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МБДОУ детск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сад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>№26 «Семицветик»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«Дружба братство дороже богатства»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Валишин Равиль,4 года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МБДОУ</w:t>
            </w:r>
            <w:r w:rsidRPr="00097AB2">
              <w:rPr>
                <w:rFonts w:ascii="Times New Roman" w:hAnsi="Times New Roman"/>
                <w:bCs/>
                <w:sz w:val="24"/>
                <w:szCs w:val="24"/>
              </w:rPr>
              <w:t xml:space="preserve"> «Детский сад №14 «Звёздочка»</w:t>
            </w:r>
            <w:r w:rsidRPr="00097A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«Дружба братство дороже богатства»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Сиразетдинова Азалия, 4 года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МБДОУ </w:t>
            </w:r>
            <w:r w:rsidRPr="00097AB2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детский сад №18 "Ласточка" комбинированного вида 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«Дружба братство дороже богатства»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Чебалкина Диана, 4 года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МБДОУ детский сад №39 «Килэчэ</w:t>
            </w:r>
            <w:r w:rsidRPr="00097A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к» 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 xml:space="preserve">«Край родной навек любимый» 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t xml:space="preserve"> </w:t>
            </w:r>
            <w:r w:rsidRPr="00097A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Мухъянова Сюмбэль, 6 лет</w:t>
            </w:r>
          </w:p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Мухъянова Нея, 4 года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МБДОУ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етский сад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 xml:space="preserve"> №25 «Родничок»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«Край родной навек любимый»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Мухаметжанова Лиана, 4 года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ДОУ детский сад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 xml:space="preserve"> №12  «Солнышко»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«Край родной навек любимый»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</w:p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Ахмедзянова Гульшат, 4 года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МБДОУ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етский сад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 xml:space="preserve"> №31 «Жемчужин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>а»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«Край родной навек любимый»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III место</w:t>
            </w:r>
          </w:p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Шакирова Алеся, 4 года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МБДОУ детский сад </w:t>
            </w:r>
            <w:r w:rsidRPr="00097AB2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№18 </w:t>
            </w:r>
            <w: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"Ласточка" </w:t>
            </w:r>
            <w:r w:rsidRPr="00097AB2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«Край родной навек любимый»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Манин Лев, 5 лет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МБДОУ 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тский сад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>№12 «Солнышко»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«Край родной навек любимый»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Кузьмин Леон, 5 лет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МБДОУ 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тский сад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>№26 «Семицветик»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«Край родной навек любимый»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Юсупова Луиза, 5 лет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МБДОУ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етский сад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 xml:space="preserve"> №30 «Улыбка»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«Край родной навек любимый»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Поздеева Алиса, 6 лет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МБДОУ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етский сад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 xml:space="preserve"> №33 «Аленький цветочек»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«Край родной навек любимый»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Галеева Алсу, 6 лет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МБДОУ детский сад №39 «Килэчэ</w:t>
            </w:r>
            <w:r w:rsidRPr="00097AB2">
              <w:rPr>
                <w:rFonts w:ascii="Times New Roman" w:hAnsi="Times New Roman"/>
                <w:sz w:val="24"/>
                <w:szCs w:val="28"/>
              </w:rPr>
              <w:t xml:space="preserve">к» 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«Край родной навек любимый»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Тарасов Захар, 6 лет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МБДОУ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етский сад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 xml:space="preserve"> №26 «Семицветик»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«Край родной навек любимый»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Иконникова Дарина, 6 лет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МБДОУ детск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сад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 xml:space="preserve"> №31 «Жемчужин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>а»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«Край родной навек любимый»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Сабирзянов Амир, 6 лет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МБДОУ 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тский сад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>№34 «Радуга»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«Край родной навек любимый»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</w:p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Василькова Софья, 6 лет</w:t>
            </w:r>
          </w:p>
        </w:tc>
        <w:tc>
          <w:tcPr>
            <w:tcW w:w="3281" w:type="dxa"/>
          </w:tcPr>
          <w:p w:rsidR="00EA4B6B" w:rsidRPr="00FE6C23" w:rsidRDefault="00EA4B6B" w:rsidP="00FE6C2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E6C23">
              <w:rPr>
                <w:rFonts w:ascii="Times New Roman" w:hAnsi="Times New Roman"/>
                <w:sz w:val="24"/>
                <w:szCs w:val="28"/>
              </w:rPr>
              <w:t xml:space="preserve">МБДОУ </w:t>
            </w:r>
            <w:r>
              <w:rPr>
                <w:rFonts w:ascii="Times New Roman" w:hAnsi="Times New Roman"/>
              </w:rPr>
              <w:t xml:space="preserve">детский сад </w:t>
            </w:r>
            <w:r w:rsidRPr="00FE6C23">
              <w:rPr>
                <w:rFonts w:ascii="Times New Roman" w:hAnsi="Times New Roman"/>
              </w:rPr>
              <w:t xml:space="preserve"> №29 «Золотая рыбка»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«Край родной навек любимый»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Карманова Кира, 7 лет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МБДОУ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етский сад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 xml:space="preserve"> №12 «Солнышко»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«Край родной навек любимый»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</w:p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Ялалетдинова Амалия, 7 лет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МБДОУ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етский сад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 xml:space="preserve"> №26 «Семицветик»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«Край родной навек любимый»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Салимов Саид, 7 лет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МБДОУ детский сад </w:t>
            </w:r>
            <w:r w:rsidRPr="00097AB2">
              <w:rPr>
                <w:rFonts w:ascii="Times New Roman" w:hAnsi="Times New Roman"/>
                <w:sz w:val="24"/>
                <w:szCs w:val="24"/>
                <w:lang w:eastAsia="ru-RU"/>
              </w:rPr>
              <w:t>«Улыбка» №30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«Край родной навек любимый»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Уткина Полина, 4 года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МБДОУ </w:t>
            </w:r>
            <w:r w:rsidRPr="00097AB2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детский сад №18 </w:t>
            </w:r>
            <w: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"Ласточка" </w:t>
            </w:r>
            <w:r w:rsidRPr="00097AB2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«Интересное вокруг»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Замалутдинов Адель, 4 года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МБДОУ детский сад </w:t>
            </w:r>
            <w:r w:rsidRPr="00097AB2">
              <w:rPr>
                <w:rFonts w:ascii="Times New Roman" w:hAnsi="Times New Roman"/>
                <w:sz w:val="24"/>
                <w:szCs w:val="24"/>
                <w:lang w:eastAsia="ru-RU"/>
              </w:rPr>
              <w:t>«Улыбка» №30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«Интересное вокруг»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Шульгина Мария, 5 лет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МБДОУ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етский сад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 xml:space="preserve"> №30 «Улыбка»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«Интересное вокруг»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</w:p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Гайнутдинова Лия, 5 лет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>детский сад №39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«Килэчэк»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«Интересное вокруг»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7AB2">
              <w:rPr>
                <w:rFonts w:ascii="Times New Roman" w:hAnsi="Times New Roman"/>
                <w:sz w:val="24"/>
                <w:szCs w:val="24"/>
                <w:lang w:val="en-US"/>
              </w:rPr>
              <w:t>III место</w:t>
            </w: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Сафина Дина, 5 лет</w:t>
            </w:r>
          </w:p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Миннеханов Аяз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МБДОУ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етский сад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 xml:space="preserve"> №34 «Радуга»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«Интересное вокруг»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7AB2">
              <w:rPr>
                <w:rFonts w:ascii="Times New Roman" w:hAnsi="Times New Roman"/>
                <w:sz w:val="24"/>
                <w:szCs w:val="24"/>
                <w:lang w:val="en-US"/>
              </w:rPr>
              <w:t>I место</w:t>
            </w: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Рогожин Илья, 5 лет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МБДОУ 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тский сад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>№26 «Семицветик»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«Интересное вокруг»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Емельянов Денис, 6 лет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МБДОУ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етский сад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 xml:space="preserve"> №30 «Улыбка»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«Интересное вокруг»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7AB2">
              <w:rPr>
                <w:rFonts w:ascii="Times New Roman" w:hAnsi="Times New Roman"/>
                <w:sz w:val="24"/>
                <w:szCs w:val="24"/>
                <w:lang w:val="en-US"/>
              </w:rPr>
              <w:t>III место</w:t>
            </w: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Борисова Дарья, 6 лет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МБДОУ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етский сад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 xml:space="preserve"> №30 «Улыбка»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«Интересное вокруг»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97AB2">
              <w:rPr>
                <w:rFonts w:ascii="Times New Roman" w:hAnsi="Times New Roman"/>
                <w:sz w:val="24"/>
                <w:szCs w:val="24"/>
                <w:lang w:val="en-US"/>
              </w:rPr>
              <w:t>III место</w:t>
            </w: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Кривилёва Вероника, 7 лет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МБДОУ 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тский сад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>№12 «Солнышко»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«Интересное вокруг»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Капина Ольга Витальевна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д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>етский сад №14 «Звёздочка»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«Расскажи ребенку стих»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Якимова Анастасия Раисовна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МБДОУ д</w:t>
            </w:r>
            <w:r>
              <w:rPr>
                <w:rFonts w:ascii="Times New Roman" w:hAnsi="Times New Roman"/>
                <w:sz w:val="24"/>
                <w:szCs w:val="24"/>
              </w:rPr>
              <w:t>етский сад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 xml:space="preserve"> №30 «Улыбка»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«Расскажи ребенку стих»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</w:tc>
      </w:tr>
      <w:tr w:rsidR="00EA4B6B" w:rsidRPr="00097AB2" w:rsidTr="00097AB2">
        <w:tc>
          <w:tcPr>
            <w:tcW w:w="617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334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Рахимова Лейла Шамиловна</w:t>
            </w:r>
          </w:p>
        </w:tc>
        <w:tc>
          <w:tcPr>
            <w:tcW w:w="3281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МБДОУ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етский сад 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 xml:space="preserve"> №33 «Аленький цветочек»</w:t>
            </w:r>
          </w:p>
        </w:tc>
        <w:tc>
          <w:tcPr>
            <w:tcW w:w="2415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«Расскажи ребенку стих»</w:t>
            </w:r>
          </w:p>
        </w:tc>
        <w:tc>
          <w:tcPr>
            <w:tcW w:w="1559" w:type="dxa"/>
          </w:tcPr>
          <w:p w:rsidR="00EA4B6B" w:rsidRPr="00097AB2" w:rsidRDefault="00EA4B6B" w:rsidP="00097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AB2">
              <w:rPr>
                <w:rFonts w:ascii="Times New Roman" w:hAnsi="Times New Roman"/>
                <w:sz w:val="24"/>
                <w:szCs w:val="24"/>
              </w:rPr>
              <w:t>I</w:t>
            </w:r>
            <w:r w:rsidRPr="00097AB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97AB2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</w:tbl>
    <w:p w:rsidR="00EA4B6B" w:rsidRPr="00253CF4" w:rsidRDefault="00EA4B6B">
      <w:pPr>
        <w:rPr>
          <w:rFonts w:ascii="Times New Roman" w:hAnsi="Times New Roman"/>
          <w:sz w:val="24"/>
          <w:szCs w:val="24"/>
        </w:rPr>
      </w:pPr>
    </w:p>
    <w:sectPr w:rsidR="00EA4B6B" w:rsidRPr="00253CF4" w:rsidSect="00DC1F3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B6B" w:rsidRDefault="00EA4B6B" w:rsidP="002B63C9">
      <w:pPr>
        <w:spacing w:after="0" w:line="240" w:lineRule="auto"/>
      </w:pPr>
      <w:r>
        <w:separator/>
      </w:r>
    </w:p>
  </w:endnote>
  <w:endnote w:type="continuationSeparator" w:id="0">
    <w:p w:rsidR="00EA4B6B" w:rsidRDefault="00EA4B6B" w:rsidP="002B6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B6B" w:rsidRDefault="00EA4B6B" w:rsidP="002B63C9">
      <w:pPr>
        <w:spacing w:after="0" w:line="240" w:lineRule="auto"/>
      </w:pPr>
      <w:r>
        <w:separator/>
      </w:r>
    </w:p>
  </w:footnote>
  <w:footnote w:type="continuationSeparator" w:id="0">
    <w:p w:rsidR="00EA4B6B" w:rsidRDefault="00EA4B6B" w:rsidP="002B63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1609"/>
    <w:rsid w:val="00031FC8"/>
    <w:rsid w:val="0003537F"/>
    <w:rsid w:val="00041201"/>
    <w:rsid w:val="00097AB2"/>
    <w:rsid w:val="000C386A"/>
    <w:rsid w:val="000F141C"/>
    <w:rsid w:val="00151510"/>
    <w:rsid w:val="00183F59"/>
    <w:rsid w:val="00244035"/>
    <w:rsid w:val="00253CF4"/>
    <w:rsid w:val="00296015"/>
    <w:rsid w:val="002B63C9"/>
    <w:rsid w:val="002D1609"/>
    <w:rsid w:val="002D3CAD"/>
    <w:rsid w:val="002E761B"/>
    <w:rsid w:val="00345F58"/>
    <w:rsid w:val="003B795E"/>
    <w:rsid w:val="003C1380"/>
    <w:rsid w:val="0040552E"/>
    <w:rsid w:val="00474D02"/>
    <w:rsid w:val="00475D06"/>
    <w:rsid w:val="004D45AC"/>
    <w:rsid w:val="0052093A"/>
    <w:rsid w:val="005C3BB4"/>
    <w:rsid w:val="00644521"/>
    <w:rsid w:val="00660950"/>
    <w:rsid w:val="00660AE1"/>
    <w:rsid w:val="00685869"/>
    <w:rsid w:val="0069047C"/>
    <w:rsid w:val="007049A4"/>
    <w:rsid w:val="007D54B8"/>
    <w:rsid w:val="008D086E"/>
    <w:rsid w:val="009C13E8"/>
    <w:rsid w:val="009D0C99"/>
    <w:rsid w:val="00A41052"/>
    <w:rsid w:val="00A51240"/>
    <w:rsid w:val="00AD0263"/>
    <w:rsid w:val="00B86BBE"/>
    <w:rsid w:val="00C21AA4"/>
    <w:rsid w:val="00C335DA"/>
    <w:rsid w:val="00C82E4B"/>
    <w:rsid w:val="00DC1F39"/>
    <w:rsid w:val="00E642E1"/>
    <w:rsid w:val="00EA4B6B"/>
    <w:rsid w:val="00EE490D"/>
    <w:rsid w:val="00F42401"/>
    <w:rsid w:val="00F57A43"/>
    <w:rsid w:val="00FD175C"/>
    <w:rsid w:val="00FE6C23"/>
    <w:rsid w:val="00FE6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E4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82E4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C82E4B"/>
    <w:rPr>
      <w:lang w:eastAsia="en-US"/>
    </w:rPr>
  </w:style>
  <w:style w:type="paragraph" w:styleId="BodyText">
    <w:name w:val="Body Text"/>
    <w:basedOn w:val="Normal"/>
    <w:link w:val="BodyTextChar"/>
    <w:uiPriority w:val="99"/>
    <w:rsid w:val="00253CF4"/>
    <w:pPr>
      <w:spacing w:after="0" w:line="240" w:lineRule="auto"/>
    </w:pPr>
    <w:rPr>
      <w:rFonts w:ascii="Times New Roman" w:hAnsi="Times New Roman"/>
      <w:sz w:val="24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53CF4"/>
    <w:rPr>
      <w:rFonts w:ascii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3C1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C138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7D54B8"/>
    <w:pPr>
      <w:jc w:val="center"/>
    </w:pPr>
    <w:rPr>
      <w:rFonts w:ascii="Times New Roman" w:hAnsi="Times New Roman"/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7D54B8"/>
    <w:rPr>
      <w:rFonts w:ascii="Times New Roman" w:hAnsi="Times New Roman" w:cs="Times New Roman"/>
      <w:b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rsid w:val="002B63C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B63C9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B63C9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252</TotalTime>
  <Pages>2</Pages>
  <Words>553</Words>
  <Characters>3154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логопед</cp:lastModifiedBy>
  <cp:revision>24</cp:revision>
  <cp:lastPrinted>2024-03-29T09:06:00Z</cp:lastPrinted>
  <dcterms:created xsi:type="dcterms:W3CDTF">2023-04-04T08:47:00Z</dcterms:created>
  <dcterms:modified xsi:type="dcterms:W3CDTF">2024-04-01T07:35:00Z</dcterms:modified>
</cp:coreProperties>
</file>